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а для общего макета рекламной листовки"/>
      </w:tblPr>
      <w:tblGrid>
        <w:gridCol w:w="7200"/>
        <w:gridCol w:w="144"/>
        <w:gridCol w:w="3456"/>
      </w:tblGrid>
      <w:tr w:rsidR="00501E87" w:rsidTr="00B77D81">
        <w:trPr>
          <w:trHeight w:hRule="exact" w:val="14891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акет основного содержимого рекламной листовки"/>
            </w:tblPr>
            <w:tblGrid>
              <w:gridCol w:w="7200"/>
            </w:tblGrid>
            <w:tr w:rsidR="00501E8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501E87" w:rsidRDefault="007F376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2000" cy="457200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yCollages (2)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1E87" w:rsidTr="00B77D81">
              <w:trPr>
                <w:trHeight w:hRule="exact" w:val="6262"/>
              </w:trPr>
              <w:tc>
                <w:tcPr>
                  <w:tcW w:w="7200" w:type="dxa"/>
                </w:tcPr>
                <w:p w:rsidR="00501E87" w:rsidRDefault="007F3761">
                  <w:pPr>
                    <w:pStyle w:val="a5"/>
                  </w:pPr>
                  <w:r>
                    <w:t>9</w:t>
                  </w:r>
                  <w:r w:rsidR="000140EE">
                    <w:t>.1</w:t>
                  </w:r>
                  <w:r>
                    <w:t>2</w:t>
                  </w:r>
                  <w:r w:rsidR="000140EE">
                    <w:t>.2017</w:t>
                  </w:r>
                </w:p>
                <w:p w:rsidR="00501E87" w:rsidRDefault="000140EE">
                  <w:pPr>
                    <w:pStyle w:val="a6"/>
                  </w:pPr>
                  <w:r>
                    <w:rPr>
                      <w:sz w:val="78"/>
                      <w:szCs w:val="78"/>
                    </w:rPr>
                    <w:t>Мастер класс</w:t>
                  </w:r>
                </w:p>
                <w:p w:rsidR="00501E87" w:rsidRDefault="000140EE">
                  <w:pPr>
                    <w:pStyle w:val="1"/>
                    <w:rPr>
                      <w:sz w:val="40"/>
                      <w:szCs w:val="40"/>
                    </w:rPr>
                  </w:pPr>
                  <w:r w:rsidRPr="000140EE">
                    <w:rPr>
                      <w:sz w:val="40"/>
                      <w:szCs w:val="40"/>
                    </w:rPr>
                    <w:t>Для детей с 7 лет и взрослых</w:t>
                  </w:r>
                </w:p>
                <w:p w:rsidR="000140EE" w:rsidRDefault="000140EE" w:rsidP="000140EE"/>
                <w:p w:rsidR="000140EE" w:rsidRDefault="000140EE" w:rsidP="000140EE"/>
                <w:p w:rsidR="000140EE" w:rsidRDefault="000140EE" w:rsidP="000140EE"/>
                <w:p w:rsidR="000140EE" w:rsidRPr="000140EE" w:rsidRDefault="000140EE" w:rsidP="000140EE"/>
                <w:p w:rsidR="00501E87" w:rsidRDefault="000140EE" w:rsidP="000140EE">
                  <w:r>
                    <w:t>Предварительная запись по телефону или у администратора.</w:t>
                  </w:r>
                </w:p>
                <w:p w:rsidR="000140EE" w:rsidRDefault="000140EE" w:rsidP="000140EE">
                  <w:r>
                    <w:t>Спешите записаться, количество мест ограниченно!</w:t>
                  </w:r>
                </w:p>
              </w:tc>
            </w:tr>
            <w:tr w:rsidR="00501E8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501E87" w:rsidRDefault="00501E87"/>
              </w:tc>
            </w:tr>
          </w:tbl>
          <w:p w:rsidR="00501E87" w:rsidRDefault="00501E87"/>
        </w:tc>
        <w:tc>
          <w:tcPr>
            <w:tcW w:w="144" w:type="dxa"/>
          </w:tcPr>
          <w:p w:rsidR="00501E87" w:rsidRDefault="00501E87"/>
        </w:tc>
        <w:tc>
          <w:tcPr>
            <w:tcW w:w="3456" w:type="dxa"/>
          </w:tcPr>
          <w:tbl>
            <w:tblPr>
              <w:tblW w:w="356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Макет бокового примечания рекламной листовки"/>
            </w:tblPr>
            <w:tblGrid>
              <w:gridCol w:w="3565"/>
            </w:tblGrid>
            <w:tr w:rsidR="00501E87" w:rsidTr="000140EE">
              <w:trPr>
                <w:trHeight w:hRule="exact" w:val="10954"/>
              </w:trPr>
              <w:tc>
                <w:tcPr>
                  <w:tcW w:w="3565" w:type="dxa"/>
                  <w:shd w:val="clear" w:color="auto" w:fill="97C83C" w:themeFill="accent2"/>
                  <w:vAlign w:val="center"/>
                </w:tcPr>
                <w:p w:rsidR="001400E0" w:rsidRDefault="000140EE">
                  <w:pPr>
                    <w:pStyle w:val="2"/>
                    <w:rPr>
                      <w:sz w:val="44"/>
                      <w:szCs w:val="44"/>
                    </w:rPr>
                  </w:pPr>
                  <w:r>
                    <w:t xml:space="preserve">Мастер класс </w:t>
                  </w:r>
                  <w:r w:rsidRPr="000140EE">
                    <w:rPr>
                      <w:sz w:val="44"/>
                      <w:szCs w:val="44"/>
                    </w:rPr>
                    <w:t xml:space="preserve">Роспись </w:t>
                  </w:r>
                  <w:r w:rsidR="007F3761">
                    <w:rPr>
                      <w:sz w:val="44"/>
                      <w:szCs w:val="44"/>
                    </w:rPr>
                    <w:t>новогодних шаров</w:t>
                  </w:r>
                </w:p>
                <w:p w:rsidR="00501E87" w:rsidRDefault="001400E0">
                  <w:pPr>
                    <w:pStyle w:val="2"/>
                  </w:pPr>
                  <w:r>
                    <w:rPr>
                      <w:sz w:val="44"/>
                      <w:szCs w:val="44"/>
                    </w:rPr>
                    <w:t xml:space="preserve">          </w:t>
                  </w:r>
                </w:p>
                <w:p w:rsidR="001400E0" w:rsidRDefault="001400E0">
                  <w:pPr>
                    <w:pStyle w:val="2"/>
                  </w:pPr>
                </w:p>
                <w:p w:rsidR="00501E87" w:rsidRDefault="000140EE">
                  <w:pPr>
                    <w:pStyle w:val="2"/>
                  </w:pPr>
                  <w:r>
                    <w:t xml:space="preserve">Материалы: </w:t>
                  </w:r>
                  <w:r w:rsidR="007F3761" w:rsidRPr="007F3761">
                    <w:t>шар</w:t>
                  </w:r>
                  <w:r w:rsidR="007F3761">
                    <w:rPr>
                      <w:sz w:val="22"/>
                      <w:szCs w:val="22"/>
                    </w:rPr>
                    <w:t xml:space="preserve">, </w:t>
                  </w:r>
                  <w:r>
                    <w:t>акриловые краски</w:t>
                  </w:r>
                </w:p>
                <w:p w:rsidR="001400E0" w:rsidRDefault="000140EE">
                  <w:pPr>
                    <w:pStyle w:val="2"/>
                  </w:pPr>
                  <w:r>
                    <w:t xml:space="preserve"> </w:t>
                  </w:r>
                </w:p>
                <w:p w:rsidR="00501E87" w:rsidRDefault="000140EE">
                  <w:pPr>
                    <w:pStyle w:val="2"/>
                  </w:pPr>
                  <w:r>
                    <w:t xml:space="preserve">Суббота, </w:t>
                  </w:r>
                  <w:r w:rsidR="00B06820">
                    <w:t>9</w:t>
                  </w:r>
                  <w:r>
                    <w:t>.1</w:t>
                  </w:r>
                  <w:r w:rsidR="00B06820">
                    <w:t>2</w:t>
                  </w:r>
                  <w:bookmarkStart w:id="0" w:name="_GoBack"/>
                  <w:bookmarkEnd w:id="0"/>
                  <w:r>
                    <w:t>.17 11:30</w:t>
                  </w:r>
                </w:p>
                <w:p w:rsidR="001400E0" w:rsidRDefault="001400E0">
                  <w:pPr>
                    <w:pStyle w:val="2"/>
                    <w:rPr>
                      <w:sz w:val="24"/>
                      <w:szCs w:val="24"/>
                    </w:rPr>
                  </w:pPr>
                </w:p>
                <w:p w:rsidR="001400E0" w:rsidRDefault="001400E0">
                  <w:pPr>
                    <w:pStyle w:val="2"/>
                    <w:rPr>
                      <w:sz w:val="24"/>
                      <w:szCs w:val="24"/>
                    </w:rPr>
                  </w:pPr>
                </w:p>
                <w:p w:rsidR="00501E87" w:rsidRDefault="000140EE">
                  <w:pPr>
                    <w:pStyle w:val="2"/>
                  </w:pPr>
                  <w:r w:rsidRPr="000140EE">
                    <w:rPr>
                      <w:sz w:val="24"/>
                      <w:szCs w:val="24"/>
                    </w:rPr>
                    <w:t>Продолжительность</w:t>
                  </w:r>
                  <w:r>
                    <w:t xml:space="preserve"> мастер класса           1-1,5 часа</w:t>
                  </w:r>
                </w:p>
                <w:p w:rsidR="001400E0" w:rsidRDefault="001400E0" w:rsidP="000140EE">
                  <w:pPr>
                    <w:pStyle w:val="2"/>
                  </w:pPr>
                </w:p>
                <w:p w:rsidR="00501E87" w:rsidRDefault="000140EE" w:rsidP="007F3761">
                  <w:pPr>
                    <w:pStyle w:val="2"/>
                  </w:pPr>
                  <w:r>
                    <w:t xml:space="preserve">Стоимость участия                       </w:t>
                  </w:r>
                  <w:r w:rsidR="007F3761">
                    <w:t>400</w:t>
                  </w:r>
                  <w:r>
                    <w:t xml:space="preserve"> рублей</w:t>
                  </w:r>
                </w:p>
              </w:tc>
            </w:tr>
            <w:tr w:rsidR="00501E87" w:rsidTr="000140EE">
              <w:trPr>
                <w:trHeight w:hRule="exact" w:val="143"/>
              </w:trPr>
              <w:tc>
                <w:tcPr>
                  <w:tcW w:w="3565" w:type="dxa"/>
                </w:tcPr>
                <w:p w:rsidR="00501E87" w:rsidRDefault="00501E87"/>
              </w:tc>
            </w:tr>
            <w:tr w:rsidR="00501E87" w:rsidTr="000140EE">
              <w:trPr>
                <w:trHeight w:hRule="exact" w:val="3818"/>
              </w:trPr>
              <w:tc>
                <w:tcPr>
                  <w:tcW w:w="3565" w:type="dxa"/>
                  <w:shd w:val="clear" w:color="auto" w:fill="E03177" w:themeFill="accent1"/>
                  <w:vAlign w:val="center"/>
                </w:tcPr>
                <w:p w:rsidR="000140EE" w:rsidRPr="000140EE" w:rsidRDefault="000140EE" w:rsidP="000140EE">
                  <w:pPr>
                    <w:pStyle w:val="3"/>
                  </w:pPr>
                  <w:r>
                    <w:t xml:space="preserve">Детский клуб </w:t>
                  </w:r>
                </w:p>
                <w:p w:rsidR="00501E87" w:rsidRDefault="00B06820">
                  <w:pPr>
                    <w:pStyle w:val="ab"/>
                  </w:pPr>
                  <w:sdt>
                    <w:sdtPr>
                      <w:id w:val="857003158"/>
                      <w:placeholder>
                        <w:docPart w:val="707E48F85152491BBC058C6FC7516F72"/>
                      </w:placeholder>
                      <w:text w:multiLine="1"/>
                    </w:sdtPr>
                    <w:sdtEndPr/>
                    <w:sdtContent>
                      <w:r w:rsidR="000140EE">
                        <w:t>«Времена года»</w:t>
                      </w:r>
                    </w:sdtContent>
                  </w:sdt>
                </w:p>
                <w:p w:rsidR="00501E87" w:rsidRDefault="000140EE">
                  <w:pPr>
                    <w:pStyle w:val="ab"/>
                  </w:pPr>
                  <w:r>
                    <w:t>8-900-2-876-555</w:t>
                  </w:r>
                </w:p>
                <w:p w:rsidR="00501E87" w:rsidRDefault="000140EE" w:rsidP="000140EE">
                  <w:pPr>
                    <w:pStyle w:val="ac"/>
                  </w:pPr>
                  <w:r>
                    <w:t>Минская, 122/5</w:t>
                  </w:r>
                </w:p>
              </w:tc>
            </w:tr>
          </w:tbl>
          <w:p w:rsidR="00501E87" w:rsidRDefault="00501E87"/>
        </w:tc>
      </w:tr>
    </w:tbl>
    <w:p w:rsidR="00501E87" w:rsidRDefault="00501E87">
      <w:pPr>
        <w:pStyle w:val="aa"/>
      </w:pPr>
    </w:p>
    <w:sectPr w:rsidR="00501E87" w:rsidSect="00B77D81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0EE"/>
    <w:rsid w:val="000140EE"/>
    <w:rsid w:val="001400E0"/>
    <w:rsid w:val="00401ED3"/>
    <w:rsid w:val="00501E87"/>
    <w:rsid w:val="007F3761"/>
    <w:rsid w:val="00904134"/>
    <w:rsid w:val="00B06820"/>
    <w:rsid w:val="00B77D81"/>
    <w:rsid w:val="00DB4E3C"/>
    <w:rsid w:val="00ED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Подзаголовок Знак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Название Знак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Заголовок 1 Знак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Линия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Контактные данные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Дата Знак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Подзаголовок Знак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Название Знак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Заголовок 1 Знак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Линия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Контактные данные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Дата Знак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56;&#1077;&#1082;&#1083;&#1072;&#1084;&#1085;&#1072;&#1103;%20&#1083;&#1080;&#1089;&#1090;&#1086;&#1074;&#1082;&#1072;%20&#1089;&#1077;&#1079;&#1086;&#1085;&#1085;&#1086;&#1075;&#1086;%20&#1084;&#1077;&#1088;&#1086;&#1087;&#1088;&#1080;&#1103;&#1090;&#1080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7E48F85152491BBC058C6FC7516F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6B8BB8-8E8D-4686-B94D-64B3254F87BF}"/>
      </w:docPartPr>
      <w:docPartBody>
        <w:p w:rsidR="003D125C" w:rsidRDefault="00973963">
          <w:pPr>
            <w:pStyle w:val="707E48F85152491BBC058C6FC7516F72"/>
          </w:pPr>
          <w:r>
            <w:rPr>
              <w:lang w:bidi="ru-RU"/>
            </w:rPr>
            <w:t>[Почтовый адрес]</w:t>
          </w:r>
          <w:r>
            <w:rPr>
              <w:lang w:bidi="ru-RU"/>
            </w:rPr>
            <w:br/>
            <w:t>[Город, почтовый индекс]</w:t>
          </w:r>
          <w:r>
            <w:rPr>
              <w:lang w:bidi="ru-RU"/>
            </w:rPr>
            <w:br/>
            <w:t>[Телефон]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963"/>
    <w:rsid w:val="0039312B"/>
    <w:rsid w:val="003D125C"/>
    <w:rsid w:val="00973963"/>
    <w:rsid w:val="00A4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F3E83EFD6904ABFA1D87346FEBB4BB4">
    <w:name w:val="9F3E83EFD6904ABFA1D87346FEBB4BB4"/>
  </w:style>
  <w:style w:type="paragraph" w:customStyle="1" w:styleId="4C2A1F9EDC23436BA500B25477DD3B2E">
    <w:name w:val="4C2A1F9EDC23436BA500B25477DD3B2E"/>
  </w:style>
  <w:style w:type="paragraph" w:customStyle="1" w:styleId="696926D2F3B842268CD94833194ED007">
    <w:name w:val="696926D2F3B842268CD94833194ED007"/>
  </w:style>
  <w:style w:type="paragraph" w:customStyle="1" w:styleId="F57752DB308F4AA0B2306E6DFB8229D4">
    <w:name w:val="F57752DB308F4AA0B2306E6DFB8229D4"/>
  </w:style>
  <w:style w:type="paragraph" w:customStyle="1" w:styleId="78A5B9C521DE4FA2BCD830E797D01829">
    <w:name w:val="78A5B9C521DE4FA2BCD830E797D01829"/>
  </w:style>
  <w:style w:type="paragraph" w:customStyle="1" w:styleId="2CCA9DA68D6F49BA9B4325B07E314AF0">
    <w:name w:val="2CCA9DA68D6F49BA9B4325B07E314AF0"/>
  </w:style>
  <w:style w:type="paragraph" w:customStyle="1" w:styleId="8799E6E78A0F4B9E829A1C085BF94FFF">
    <w:name w:val="8799E6E78A0F4B9E829A1C085BF94FFF"/>
  </w:style>
  <w:style w:type="paragraph" w:customStyle="1" w:styleId="32E3FFCCD0584F6DB2211FF6BE514528">
    <w:name w:val="32E3FFCCD0584F6DB2211FF6BE514528"/>
  </w:style>
  <w:style w:type="paragraph" w:customStyle="1" w:styleId="C99DBE6645554145B022EDAEEA97D6C5">
    <w:name w:val="C99DBE6645554145B022EDAEEA97D6C5"/>
  </w:style>
  <w:style w:type="paragraph" w:customStyle="1" w:styleId="C2F6366C7D474CF58A795F8AC34E596E">
    <w:name w:val="C2F6366C7D474CF58A795F8AC34E596E"/>
  </w:style>
  <w:style w:type="paragraph" w:customStyle="1" w:styleId="707E48F85152491BBC058C6FC7516F72">
    <w:name w:val="707E48F85152491BBC058C6FC7516F72"/>
  </w:style>
  <w:style w:type="paragraph" w:customStyle="1" w:styleId="DFBE0F5A37044019BCDA8A4CF4A081F2">
    <w:name w:val="DFBE0F5A37044019BCDA8A4CF4A081F2"/>
  </w:style>
  <w:style w:type="paragraph" w:customStyle="1" w:styleId="4F691EE0B2304D3FAF12854C71208148">
    <w:name w:val="4F691EE0B2304D3FAF12854C7120814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F3E83EFD6904ABFA1D87346FEBB4BB4">
    <w:name w:val="9F3E83EFD6904ABFA1D87346FEBB4BB4"/>
  </w:style>
  <w:style w:type="paragraph" w:customStyle="1" w:styleId="4C2A1F9EDC23436BA500B25477DD3B2E">
    <w:name w:val="4C2A1F9EDC23436BA500B25477DD3B2E"/>
  </w:style>
  <w:style w:type="paragraph" w:customStyle="1" w:styleId="696926D2F3B842268CD94833194ED007">
    <w:name w:val="696926D2F3B842268CD94833194ED007"/>
  </w:style>
  <w:style w:type="paragraph" w:customStyle="1" w:styleId="F57752DB308F4AA0B2306E6DFB8229D4">
    <w:name w:val="F57752DB308F4AA0B2306E6DFB8229D4"/>
  </w:style>
  <w:style w:type="paragraph" w:customStyle="1" w:styleId="78A5B9C521DE4FA2BCD830E797D01829">
    <w:name w:val="78A5B9C521DE4FA2BCD830E797D01829"/>
  </w:style>
  <w:style w:type="paragraph" w:customStyle="1" w:styleId="2CCA9DA68D6F49BA9B4325B07E314AF0">
    <w:name w:val="2CCA9DA68D6F49BA9B4325B07E314AF0"/>
  </w:style>
  <w:style w:type="paragraph" w:customStyle="1" w:styleId="8799E6E78A0F4B9E829A1C085BF94FFF">
    <w:name w:val="8799E6E78A0F4B9E829A1C085BF94FFF"/>
  </w:style>
  <w:style w:type="paragraph" w:customStyle="1" w:styleId="32E3FFCCD0584F6DB2211FF6BE514528">
    <w:name w:val="32E3FFCCD0584F6DB2211FF6BE514528"/>
  </w:style>
  <w:style w:type="paragraph" w:customStyle="1" w:styleId="C99DBE6645554145B022EDAEEA97D6C5">
    <w:name w:val="C99DBE6645554145B022EDAEEA97D6C5"/>
  </w:style>
  <w:style w:type="paragraph" w:customStyle="1" w:styleId="C2F6366C7D474CF58A795F8AC34E596E">
    <w:name w:val="C2F6366C7D474CF58A795F8AC34E596E"/>
  </w:style>
  <w:style w:type="paragraph" w:customStyle="1" w:styleId="707E48F85152491BBC058C6FC7516F72">
    <w:name w:val="707E48F85152491BBC058C6FC7516F72"/>
  </w:style>
  <w:style w:type="paragraph" w:customStyle="1" w:styleId="DFBE0F5A37044019BCDA8A4CF4A081F2">
    <w:name w:val="DFBE0F5A37044019BCDA8A4CF4A081F2"/>
  </w:style>
  <w:style w:type="paragraph" w:customStyle="1" w:styleId="4F691EE0B2304D3FAF12854C71208148">
    <w:name w:val="4F691EE0B2304D3FAF12854C712081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Рекламная листовка сезонного мероприятия.dotx</Template>
  <TotalTime>176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Хулиган</cp:lastModifiedBy>
  <cp:revision>5</cp:revision>
  <cp:lastPrinted>2017-11-27T10:18:00Z</cp:lastPrinted>
  <dcterms:created xsi:type="dcterms:W3CDTF">2017-10-13T07:42:00Z</dcterms:created>
  <dcterms:modified xsi:type="dcterms:W3CDTF">2017-11-27T10:18:00Z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